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A0" w:rsidRDefault="00C77AA0" w:rsidP="00BE1FBA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3" o:spid="_x0000_s1026" type="#_x0000_t75" style="position:absolute;left:0;text-align:left;margin-left:281.15pt;margin-top:141.5pt;width:259.1pt;height:184.2pt;z-index:251659264;visibility:visible">
            <v:imagedata r:id="rId5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-38.6pt;margin-top:133.95pt;width:303.15pt;height:158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" filled="f" fillcolor="yellow" strokecolor="white">
            <v:textbox style="mso-next-textbox:#Text Box 6">
              <w:txbxContent>
                <w:p w:rsidR="00C77AA0" w:rsidRDefault="00C77AA0" w:rsidP="00F40F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</w:pPr>
                  <w:r w:rsidRPr="00FC7963"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  <w:t>„Mit me</w:t>
                  </w:r>
                  <w:r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  <w:t>inem Gott</w:t>
                  </w:r>
                </w:p>
                <w:p w:rsidR="00C77AA0" w:rsidRDefault="00C77AA0" w:rsidP="00F40F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</w:pPr>
                  <w:r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  <w:t>überspring ich</w:t>
                  </w:r>
                </w:p>
                <w:p w:rsidR="00C77AA0" w:rsidRPr="00FC7963" w:rsidRDefault="00C77AA0" w:rsidP="00F40F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</w:pPr>
                  <w:r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  <w:t>Mauern</w:t>
                  </w:r>
                  <w:r w:rsidRPr="00FC7963">
                    <w:rPr>
                      <w:rFonts w:ascii="Franklin Gothic Book" w:hAnsi="Franklin Gothic Book"/>
                      <w:b/>
                      <w:bCs/>
                      <w:sz w:val="72"/>
                      <w:szCs w:val="96"/>
                    </w:rPr>
                    <w:t>“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left:0;text-align:left;margin-left:8.25pt;margin-top:425.25pt;width:505pt;height:353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">
            <v:stroke dashstyle="dash"/>
            <v:textbox style="mso-next-textbox:#Text Box 3">
              <w:txbxContent>
                <w:p w:rsidR="00C77AA0" w:rsidRDefault="00C77AA0" w:rsidP="00673894">
                  <w:pPr>
                    <w:spacing w:after="40" w:line="252" w:lineRule="auto"/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 xml:space="preserve">Bitte bis </w:t>
                  </w:r>
                  <w:bookmarkStart w:id="0" w:name="_GoBack"/>
                  <w:bookmarkEnd w:id="0"/>
                  <w:r>
                    <w:rPr>
                      <w:sz w:val="32"/>
                      <w:szCs w:val="28"/>
                    </w:rPr>
                    <w:t>Mo 30. April an ? zurückgeben!</w:t>
                  </w:r>
                  <w:r>
                    <w:rPr>
                      <w:sz w:val="32"/>
                      <w:szCs w:val="28"/>
                    </w:rPr>
                    <w:br/>
                    <w:t>(Anmeldung ist für die Gruppenleiter/innen gedacht und verbleibt dort.)</w:t>
                  </w:r>
                </w:p>
                <w:p w:rsidR="00C77AA0" w:rsidRPr="00BE1FBA" w:rsidRDefault="00C77AA0" w:rsidP="00673894">
                  <w:pPr>
                    <w:spacing w:after="40" w:line="252" w:lineRule="auto"/>
                    <w:rPr>
                      <w:b/>
                      <w:sz w:val="32"/>
                      <w:szCs w:val="28"/>
                    </w:rPr>
                  </w:pPr>
                  <w:r w:rsidRPr="00BE1FBA">
                    <w:rPr>
                      <w:b/>
                      <w:sz w:val="32"/>
                      <w:szCs w:val="28"/>
                    </w:rPr>
                    <w:t xml:space="preserve">Hiermit melde ich meine Tochter / meinen Sohn </w:t>
                  </w:r>
                </w:p>
                <w:p w:rsidR="00C77AA0" w:rsidRDefault="00C77AA0" w:rsidP="00673894">
                  <w:pPr>
                    <w:spacing w:after="40" w:line="252" w:lineRule="auto"/>
                    <w:rPr>
                      <w:sz w:val="32"/>
                      <w:szCs w:val="28"/>
                    </w:rPr>
                  </w:pPr>
                  <w:r w:rsidRPr="00886A2D">
                    <w:rPr>
                      <w:sz w:val="32"/>
                      <w:szCs w:val="28"/>
                    </w:rPr>
                    <w:t>Name:</w:t>
                  </w:r>
                  <w:r>
                    <w:rPr>
                      <w:sz w:val="32"/>
                      <w:szCs w:val="28"/>
                    </w:rPr>
                    <w:t>_</w:t>
                  </w:r>
                  <w:r w:rsidRPr="00886A2D">
                    <w:rPr>
                      <w:sz w:val="32"/>
                      <w:szCs w:val="28"/>
                    </w:rPr>
                    <w:t>_________________</w:t>
                  </w:r>
                  <w:r>
                    <w:rPr>
                      <w:sz w:val="32"/>
                      <w:szCs w:val="28"/>
                    </w:rPr>
                    <w:t xml:space="preserve">________ </w:t>
                  </w:r>
                  <w:r w:rsidRPr="00886A2D">
                    <w:rPr>
                      <w:sz w:val="32"/>
                      <w:szCs w:val="28"/>
                    </w:rPr>
                    <w:t>Alter</w:t>
                  </w:r>
                  <w:r>
                    <w:rPr>
                      <w:sz w:val="32"/>
                      <w:szCs w:val="28"/>
                    </w:rPr>
                    <w:t xml:space="preserve"> _____</w:t>
                  </w:r>
                  <w:r w:rsidRPr="00E25875">
                    <w:rPr>
                      <w:sz w:val="32"/>
                      <w:szCs w:val="28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>Pfarrei</w:t>
                  </w:r>
                  <w:r w:rsidRPr="00886A2D">
                    <w:rPr>
                      <w:sz w:val="32"/>
                      <w:szCs w:val="28"/>
                    </w:rPr>
                    <w:t>____________</w:t>
                  </w:r>
                  <w:r>
                    <w:rPr>
                      <w:sz w:val="32"/>
                      <w:szCs w:val="28"/>
                    </w:rPr>
                    <w:t>_</w:t>
                  </w:r>
                </w:p>
                <w:p w:rsidR="00C77AA0" w:rsidRPr="00886A2D" w:rsidRDefault="00C77AA0" w:rsidP="00673894">
                  <w:pPr>
                    <w:spacing w:after="40" w:line="252" w:lineRule="auto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 xml:space="preserve">Vegetarier? </w:t>
                  </w:r>
                  <w:r>
                    <w:rPr>
                      <w:sz w:val="32"/>
                      <w:szCs w:val="32"/>
                    </w:rPr>
                    <w:sym w:font="Wingdings 2" w:char="F02A"/>
                  </w:r>
                  <w:r>
                    <w:rPr>
                      <w:sz w:val="32"/>
                      <w:szCs w:val="28"/>
                    </w:rPr>
                    <w:t xml:space="preserve"> Ja</w:t>
                  </w:r>
                  <w:r>
                    <w:rPr>
                      <w:sz w:val="32"/>
                      <w:szCs w:val="32"/>
                    </w:rPr>
                    <w:sym w:font="Wingdings 2" w:char="F02A"/>
                  </w:r>
                  <w:r>
                    <w:rPr>
                      <w:sz w:val="32"/>
                      <w:szCs w:val="28"/>
                    </w:rPr>
                    <w:t xml:space="preserve"> Nein | Allergien: __________________________ </w:t>
                  </w:r>
                </w:p>
                <w:p w:rsidR="00C77AA0" w:rsidRDefault="00C77AA0" w:rsidP="00673894">
                  <w:pPr>
                    <w:spacing w:after="40" w:line="252" w:lineRule="auto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Tel. für den Notfall: _______________________</w:t>
                  </w:r>
                </w:p>
                <w:p w:rsidR="00C77AA0" w:rsidRPr="00FC7963" w:rsidRDefault="00C77AA0" w:rsidP="00673894">
                  <w:pPr>
                    <w:spacing w:after="40" w:line="252" w:lineRule="auto"/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zum Minitag am So. 10. Juni 2018 in Neufahrn </w:t>
                  </w:r>
                  <w:r w:rsidRPr="00FC7963">
                    <w:rPr>
                      <w:b/>
                      <w:sz w:val="32"/>
                      <w:szCs w:val="28"/>
                    </w:rPr>
                    <w:t>an.</w:t>
                  </w:r>
                </w:p>
                <w:p w:rsidR="00C77AA0" w:rsidRPr="00673894" w:rsidRDefault="00C77AA0" w:rsidP="00673894">
                  <w:pPr>
                    <w:spacing w:after="0" w:line="252" w:lineRule="auto"/>
                    <w:rPr>
                      <w:sz w:val="28"/>
                      <w:szCs w:val="28"/>
                      <w:u w:val="single"/>
                    </w:rPr>
                  </w:pPr>
                  <w:r w:rsidRPr="00673894">
                    <w:rPr>
                      <w:sz w:val="28"/>
                      <w:szCs w:val="28"/>
                      <w:u w:val="single"/>
                    </w:rPr>
                    <w:t>Hinweise:</w:t>
                  </w:r>
                </w:p>
                <w:p w:rsidR="00C77AA0" w:rsidRDefault="00C77AA0" w:rsidP="0067389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52" w:lineRule="auto"/>
                    <w:rPr>
                      <w:sz w:val="28"/>
                      <w:szCs w:val="28"/>
                    </w:rPr>
                  </w:pPr>
                  <w:r w:rsidRPr="00673894">
                    <w:rPr>
                      <w:sz w:val="28"/>
                      <w:szCs w:val="28"/>
                    </w:rPr>
                    <w:t>Vor Beginn der Veranstaltung bitte selbst für Verpflegung sorgen!</w:t>
                  </w:r>
                  <w:r>
                    <w:rPr>
                      <w:sz w:val="28"/>
                      <w:szCs w:val="28"/>
                    </w:rPr>
                    <w:t xml:space="preserve"> Es gibt aber eine Brotzeit zur Stärkung vor dem Gottesdienst.</w:t>
                  </w:r>
                </w:p>
                <w:p w:rsidR="00C77AA0" w:rsidRPr="00673894" w:rsidRDefault="00C77AA0" w:rsidP="0067389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52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Der Minitag findet auch bei Schlechtwetter statt.</w:t>
                  </w:r>
                </w:p>
                <w:p w:rsidR="00C77AA0" w:rsidRPr="00673894" w:rsidRDefault="00C77AA0" w:rsidP="0067389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52" w:lineRule="auto"/>
                    <w:rPr>
                      <w:sz w:val="26"/>
                      <w:szCs w:val="26"/>
                    </w:rPr>
                  </w:pPr>
                  <w:r w:rsidRPr="00673894">
                    <w:rPr>
                      <w:sz w:val="26"/>
                      <w:szCs w:val="26"/>
                    </w:rPr>
                    <w:t xml:space="preserve">Zum Gottesdienst um 17.30 Uhr in der Pfarrkirche </w:t>
                  </w:r>
                  <w:r>
                    <w:rPr>
                      <w:sz w:val="26"/>
                      <w:szCs w:val="26"/>
                    </w:rPr>
                    <w:t>von Neufahrn</w:t>
                  </w:r>
                  <w:r w:rsidRPr="00673894">
                    <w:rPr>
                      <w:sz w:val="26"/>
                      <w:szCs w:val="26"/>
                    </w:rPr>
                    <w:t xml:space="preserve"> sind alle Eltern und Geschwister herzlich eingeladen!</w:t>
                  </w:r>
                </w:p>
                <w:p w:rsidR="00C77AA0" w:rsidRDefault="00C77AA0" w:rsidP="0067389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52" w:lineRule="auto"/>
                    <w:rPr>
                      <w:sz w:val="26"/>
                      <w:szCs w:val="26"/>
                    </w:rPr>
                  </w:pPr>
                  <w:r w:rsidRPr="00673894">
                    <w:rPr>
                      <w:sz w:val="26"/>
                      <w:szCs w:val="26"/>
                    </w:rPr>
                    <w:t>Ich bin damit einverstanden, dass meine Daten für die Durchführung der Veranstaltung elektronisch gespeichert werden und dass Fotos</w:t>
                  </w:r>
                  <w:r>
                    <w:rPr>
                      <w:sz w:val="26"/>
                      <w:szCs w:val="26"/>
                    </w:rPr>
                    <w:t xml:space="preserve"> und Videos, </w:t>
                  </w:r>
                  <w:r w:rsidRPr="00673894">
                    <w:rPr>
                      <w:sz w:val="26"/>
                      <w:szCs w:val="26"/>
                    </w:rPr>
                    <w:t>auf denen ich abgebildet bin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673894">
                    <w:rPr>
                      <w:sz w:val="26"/>
                      <w:szCs w:val="26"/>
                    </w:rPr>
                    <w:t xml:space="preserve"> für Öffentlichkeitsarbeit verwendet werden dürfen.</w:t>
                  </w:r>
                </w:p>
                <w:p w:rsidR="00C77AA0" w:rsidRPr="00E25875" w:rsidRDefault="00C77AA0" w:rsidP="00E25875">
                  <w:pPr>
                    <w:spacing w:after="0" w:line="252" w:lineRule="auto"/>
                    <w:rPr>
                      <w:sz w:val="14"/>
                      <w:szCs w:val="26"/>
                    </w:rPr>
                  </w:pPr>
                </w:p>
                <w:p w:rsidR="00C77AA0" w:rsidRPr="00803283" w:rsidRDefault="00C77AA0" w:rsidP="00242F88">
                  <w:pPr>
                    <w:spacing w:after="120" w:line="252" w:lineRule="auto"/>
                    <w:rPr>
                      <w:sz w:val="32"/>
                      <w:szCs w:val="32"/>
                    </w:rPr>
                  </w:pPr>
                  <w:r w:rsidRPr="00803283">
                    <w:rPr>
                      <w:sz w:val="32"/>
                      <w:szCs w:val="32"/>
                    </w:rPr>
                    <w:t>Unterschrift der Eltern:</w:t>
                  </w:r>
                  <w:r w:rsidRPr="00803283">
                    <w:rPr>
                      <w:sz w:val="32"/>
                      <w:szCs w:val="32"/>
                    </w:rPr>
                    <w:tab/>
                    <w:t>_____________________________</w:t>
                  </w:r>
                </w:p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124.5pt" strokeweight="2.25pt">
            <v:shadow on="t" opacity="52429f"/>
            <v:textpath style="font-family:&quot;Arial Black&quot;;font-style:italic;v-text-kern:t" trim="t" fitpath="t" string="Minitag"/>
          </v:shape>
        </w:pict>
      </w:r>
    </w:p>
    <w:p w:rsidR="00C77AA0" w:rsidRPr="00F40F5F" w:rsidRDefault="00C77AA0" w:rsidP="00F40F5F"/>
    <w:p w:rsidR="00C77AA0" w:rsidRPr="00F40F5F" w:rsidRDefault="00C77AA0" w:rsidP="00F40F5F"/>
    <w:p w:rsidR="00C77AA0" w:rsidRDefault="00C77AA0" w:rsidP="00F40F5F"/>
    <w:p w:rsidR="00C77AA0" w:rsidRPr="00F40F5F" w:rsidRDefault="00C77AA0" w:rsidP="00F40F5F">
      <w:pPr>
        <w:tabs>
          <w:tab w:val="left" w:pos="8037"/>
        </w:tabs>
      </w:pPr>
      <w:r>
        <w:rPr>
          <w:noProof/>
        </w:rPr>
        <w:pict>
          <v:shape id="Text Box 2" o:spid="_x0000_s1029" type="#_x0000_t202" style="position:absolute;margin-left:-20.7pt;margin-top:125.7pt;width:582.45pt;height:51.1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" strokecolor="white">
            <v:textbox style="mso-next-textbox:#Text Box 2">
              <w:txbxContent>
                <w:p w:rsidR="00C77AA0" w:rsidRDefault="00C77AA0" w:rsidP="00BC73BF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Franklin Gothic Book" w:hAnsi="Franklin Gothic Book"/>
                      <w:b/>
                      <w:bCs/>
                      <w:sz w:val="52"/>
                      <w:szCs w:val="132"/>
                    </w:rPr>
                  </w:pPr>
                  <w:r w:rsidRPr="00FC7963">
                    <w:rPr>
                      <w:rFonts w:ascii="Franklin Gothic Book" w:hAnsi="Franklin Gothic Book"/>
                      <w:b/>
                      <w:bCs/>
                      <w:sz w:val="56"/>
                      <w:szCs w:val="132"/>
                    </w:rPr>
                    <w:t>So. 10. Juni 2018,</w:t>
                  </w:r>
                  <w:r>
                    <w:rPr>
                      <w:rFonts w:ascii="Franklin Gothic Book" w:hAnsi="Franklin Gothic Book"/>
                      <w:b/>
                      <w:bCs/>
                      <w:sz w:val="56"/>
                      <w:szCs w:val="132"/>
                    </w:rPr>
                    <w:t xml:space="preserve"> </w:t>
                  </w:r>
                  <w:r w:rsidRPr="00FC7963">
                    <w:rPr>
                      <w:rFonts w:ascii="Franklin Gothic Book" w:hAnsi="Franklin Gothic Book"/>
                      <w:b/>
                      <w:bCs/>
                      <w:sz w:val="56"/>
                      <w:szCs w:val="132"/>
                    </w:rPr>
                    <w:t>13.00 Uhr</w:t>
                  </w:r>
                  <w:r>
                    <w:rPr>
                      <w:rFonts w:ascii="Franklin Gothic Book" w:hAnsi="Franklin Gothic Book"/>
                      <w:b/>
                      <w:bCs/>
                      <w:sz w:val="56"/>
                      <w:szCs w:val="13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/>
                      <w:bCs/>
                      <w:sz w:val="52"/>
                      <w:szCs w:val="132"/>
                    </w:rPr>
                    <w:t>GS Neufahrn i. NB.</w:t>
                  </w:r>
                </w:p>
              </w:txbxContent>
            </v:textbox>
          </v:shape>
        </w:pict>
      </w:r>
      <w:r>
        <w:tab/>
      </w:r>
    </w:p>
    <w:sectPr w:rsidR="00C77AA0" w:rsidRPr="00F40F5F" w:rsidSect="00A91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2D12"/>
    <w:multiLevelType w:val="hybridMultilevel"/>
    <w:tmpl w:val="7B9A42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D80"/>
    <w:rsid w:val="00040FF8"/>
    <w:rsid w:val="00120406"/>
    <w:rsid w:val="001660CC"/>
    <w:rsid w:val="001A0678"/>
    <w:rsid w:val="001D0291"/>
    <w:rsid w:val="001F6761"/>
    <w:rsid w:val="00242F88"/>
    <w:rsid w:val="0026387D"/>
    <w:rsid w:val="0028245F"/>
    <w:rsid w:val="002931C5"/>
    <w:rsid w:val="002F16FD"/>
    <w:rsid w:val="003A042E"/>
    <w:rsid w:val="003D1622"/>
    <w:rsid w:val="003F599B"/>
    <w:rsid w:val="004C5FA8"/>
    <w:rsid w:val="005D5D6A"/>
    <w:rsid w:val="00647D60"/>
    <w:rsid w:val="00673894"/>
    <w:rsid w:val="00676FDF"/>
    <w:rsid w:val="007B65E6"/>
    <w:rsid w:val="007D6386"/>
    <w:rsid w:val="00803283"/>
    <w:rsid w:val="00886A2D"/>
    <w:rsid w:val="008C5F8F"/>
    <w:rsid w:val="008F1AF2"/>
    <w:rsid w:val="008F2744"/>
    <w:rsid w:val="009C0927"/>
    <w:rsid w:val="00A91D80"/>
    <w:rsid w:val="00AA0EAF"/>
    <w:rsid w:val="00B1127C"/>
    <w:rsid w:val="00BB3DED"/>
    <w:rsid w:val="00BB475F"/>
    <w:rsid w:val="00BC1070"/>
    <w:rsid w:val="00BC73BF"/>
    <w:rsid w:val="00BE1FBA"/>
    <w:rsid w:val="00BF1BD5"/>
    <w:rsid w:val="00C77AA0"/>
    <w:rsid w:val="00D614A1"/>
    <w:rsid w:val="00D67522"/>
    <w:rsid w:val="00D94E20"/>
    <w:rsid w:val="00DC2692"/>
    <w:rsid w:val="00E06023"/>
    <w:rsid w:val="00E25875"/>
    <w:rsid w:val="00F302B3"/>
    <w:rsid w:val="00F40F5F"/>
    <w:rsid w:val="00F70145"/>
    <w:rsid w:val="00FA17DB"/>
    <w:rsid w:val="00FC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2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1D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A91D8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738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</Words>
  <Characters>10</Characters>
  <Application>Microsoft Office Outlook</Application>
  <DocSecurity>0</DocSecurity>
  <Lines>0</Lines>
  <Paragraphs>0</Paragraphs>
  <ScaleCrop>false</ScaleCrop>
  <Company>_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pvechingast</dc:creator>
  <cp:keywords/>
  <dc:description/>
  <cp:lastModifiedBy>Admin</cp:lastModifiedBy>
  <cp:revision>2</cp:revision>
  <cp:lastPrinted>2017-05-09T08:54:00Z</cp:lastPrinted>
  <dcterms:created xsi:type="dcterms:W3CDTF">2018-02-08T13:02:00Z</dcterms:created>
  <dcterms:modified xsi:type="dcterms:W3CDTF">2018-02-08T13:02:00Z</dcterms:modified>
</cp:coreProperties>
</file>